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F32" w:rsidRPr="00CA6F35" w:rsidRDefault="00A05F32" w:rsidP="00714F6C">
      <w:pPr>
        <w:pStyle w:val="Header"/>
        <w:tabs>
          <w:tab w:val="clear" w:pos="4536"/>
          <w:tab w:val="clear" w:pos="9072"/>
          <w:tab w:val="left" w:pos="3600"/>
        </w:tabs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A6F35">
        <w:rPr>
          <w:b/>
          <w:bCs/>
          <w:sz w:val="44"/>
          <w:szCs w:val="44"/>
        </w:rPr>
        <w:t>MĚST</w:t>
      </w:r>
      <w:r>
        <w:rPr>
          <w:b/>
          <w:bCs/>
          <w:sz w:val="44"/>
          <w:szCs w:val="44"/>
        </w:rPr>
        <w:t xml:space="preserve">SKÝ ÚŘAD  </w:t>
      </w:r>
      <w:r w:rsidRPr="00CA6F35">
        <w:rPr>
          <w:b/>
          <w:bCs/>
          <w:sz w:val="44"/>
          <w:szCs w:val="44"/>
        </w:rPr>
        <w:t>PLASY</w:t>
      </w:r>
    </w:p>
    <w:p w:rsidR="00A05F32" w:rsidRPr="00695A1E" w:rsidRDefault="00A05F32" w:rsidP="00CA6F35">
      <w:pPr>
        <w:pStyle w:val="Header"/>
        <w:tabs>
          <w:tab w:val="clear" w:pos="4536"/>
          <w:tab w:val="clear" w:pos="9072"/>
          <w:tab w:val="left" w:pos="3600"/>
        </w:tabs>
        <w:jc w:val="center"/>
        <w:rPr>
          <w:b/>
          <w:sz w:val="24"/>
          <w:szCs w:val="24"/>
        </w:rPr>
      </w:pPr>
      <w:r w:rsidRPr="00695A1E">
        <w:rPr>
          <w:b/>
          <w:bCs/>
          <w:sz w:val="24"/>
          <w:szCs w:val="24"/>
        </w:rPr>
        <w:t xml:space="preserve">Plzeňská </w:t>
      </w:r>
      <w:r w:rsidRPr="00695A1E">
        <w:rPr>
          <w:b/>
          <w:sz w:val="24"/>
          <w:szCs w:val="24"/>
        </w:rPr>
        <w:t xml:space="preserve">285, 331 01 Plasy </w:t>
      </w:r>
    </w:p>
    <w:p w:rsidR="00A05F32" w:rsidRPr="00714F6C" w:rsidRDefault="00A05F32" w:rsidP="002652CB">
      <w:pPr>
        <w:pBdr>
          <w:bottom w:val="double" w:sz="4" w:space="1" w:color="auto"/>
        </w:pBdr>
        <w:jc w:val="center"/>
        <w:rPr>
          <w:b/>
          <w:bCs/>
          <w:sz w:val="16"/>
          <w:szCs w:val="16"/>
        </w:rPr>
      </w:pPr>
    </w:p>
    <w:p w:rsidR="00A05F32" w:rsidRDefault="00A05F32" w:rsidP="00714F6C">
      <w:pPr>
        <w:rPr>
          <w:sz w:val="4"/>
          <w:szCs w:val="4"/>
        </w:rPr>
      </w:pPr>
    </w:p>
    <w:p w:rsidR="00A05F32" w:rsidRDefault="00A05F32" w:rsidP="00714F6C">
      <w:pPr>
        <w:jc w:val="center"/>
        <w:rPr>
          <w:sz w:val="24"/>
          <w:szCs w:val="24"/>
        </w:rPr>
      </w:pPr>
    </w:p>
    <w:p w:rsidR="00A05F32" w:rsidRPr="00714F6C" w:rsidRDefault="00A05F32" w:rsidP="00714F6C">
      <w:pPr>
        <w:jc w:val="center"/>
        <w:rPr>
          <w:b/>
          <w:sz w:val="40"/>
          <w:szCs w:val="40"/>
        </w:rPr>
      </w:pPr>
      <w:r w:rsidRPr="00714F6C">
        <w:rPr>
          <w:b/>
          <w:sz w:val="40"/>
          <w:szCs w:val="40"/>
        </w:rPr>
        <w:t xml:space="preserve">ŽÁDOST O </w:t>
      </w:r>
      <w:r>
        <w:rPr>
          <w:b/>
          <w:sz w:val="40"/>
          <w:szCs w:val="40"/>
        </w:rPr>
        <w:t>POVOLENÍ SJEZDU NA POZEMNÍ KOMUNIKACI</w:t>
      </w:r>
      <w:r w:rsidRPr="00714F6C">
        <w:rPr>
          <w:b/>
          <w:sz w:val="40"/>
          <w:szCs w:val="40"/>
        </w:rPr>
        <w:t xml:space="preserve"> </w:t>
      </w:r>
    </w:p>
    <w:p w:rsidR="00A05F32" w:rsidRDefault="00A05F32" w:rsidP="00714F6C">
      <w:pPr>
        <w:jc w:val="center"/>
        <w:rPr>
          <w:b/>
          <w:sz w:val="24"/>
          <w:szCs w:val="24"/>
        </w:rPr>
      </w:pPr>
    </w:p>
    <w:p w:rsidR="00A05F32" w:rsidRDefault="00A05F32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A05F32" w:rsidRDefault="00A05F32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Žadatel</w:t>
      </w:r>
      <w:r w:rsidRPr="00714F6C">
        <w:rPr>
          <w:sz w:val="24"/>
          <w:szCs w:val="24"/>
        </w:rPr>
        <w:t>:…………………………………………</w:t>
      </w:r>
      <w:r>
        <w:rPr>
          <w:sz w:val="24"/>
          <w:szCs w:val="24"/>
        </w:rPr>
        <w:t>…</w:t>
      </w:r>
      <w:r w:rsidRPr="00714F6C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</w:t>
      </w: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adresa:………………………………………………………………………………….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A05F32" w:rsidRDefault="00A05F32" w:rsidP="002652CB">
      <w:pPr>
        <w:pStyle w:val="ListParagraph"/>
        <w:ind w:left="0"/>
        <w:jc w:val="both"/>
        <w:rPr>
          <w:sz w:val="24"/>
          <w:szCs w:val="24"/>
        </w:rPr>
      </w:pPr>
    </w:p>
    <w:p w:rsidR="00A05F32" w:rsidRDefault="00A05F32" w:rsidP="002652CB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datum. nar………..…………………………………………………………………….………</w:t>
      </w: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tel:………………………………………………e-mail……………………………….</w:t>
      </w:r>
      <w:r w:rsidRPr="00714F6C">
        <w:rPr>
          <w:sz w:val="24"/>
          <w:szCs w:val="24"/>
        </w:rPr>
        <w:t>………</w:t>
      </w:r>
    </w:p>
    <w:p w:rsidR="00A05F32" w:rsidRPr="00714F6C" w:rsidRDefault="00A05F32" w:rsidP="009C2C10">
      <w:pPr>
        <w:pStyle w:val="ListParagraph"/>
        <w:ind w:left="0"/>
        <w:jc w:val="both"/>
        <w:rPr>
          <w:sz w:val="20"/>
          <w:szCs w:val="20"/>
        </w:rPr>
      </w:pPr>
      <w:r w:rsidRPr="00714F6C">
        <w:rPr>
          <w:sz w:val="20"/>
          <w:szCs w:val="20"/>
        </w:rPr>
        <w:t>(</w:t>
      </w:r>
      <w:r w:rsidRPr="00714F6C">
        <w:rPr>
          <w:b/>
          <w:sz w:val="20"/>
          <w:szCs w:val="20"/>
        </w:rPr>
        <w:t>Fyzická osoba</w:t>
      </w:r>
      <w:r w:rsidRPr="00714F6C">
        <w:rPr>
          <w:sz w:val="20"/>
          <w:szCs w:val="20"/>
        </w:rPr>
        <w:t xml:space="preserve"> uvede jméno, příjmení, datum narození, místo trvalého pobytu, popř. doručovací adresu. </w:t>
      </w:r>
      <w:r w:rsidRPr="00714F6C">
        <w:rPr>
          <w:b/>
          <w:sz w:val="20"/>
          <w:szCs w:val="20"/>
        </w:rPr>
        <w:t>Právnická osoba</w:t>
      </w:r>
      <w:r w:rsidRPr="00714F6C">
        <w:rPr>
          <w:sz w:val="20"/>
          <w:szCs w:val="20"/>
        </w:rPr>
        <w:t xml:space="preserve"> uvede svůj název nebo obchodní firmu, IČ nebo obdobný údaj a adresu sídla popř. doručovací adresu)</w:t>
      </w:r>
    </w:p>
    <w:p w:rsidR="00A05F32" w:rsidRDefault="00A05F32" w:rsidP="009C2C10">
      <w:pPr>
        <w:pStyle w:val="ListParagraph"/>
        <w:ind w:left="0"/>
        <w:jc w:val="both"/>
        <w:rPr>
          <w:b/>
          <w:sz w:val="20"/>
          <w:szCs w:val="20"/>
        </w:rPr>
      </w:pPr>
    </w:p>
    <w:p w:rsidR="00A05F32" w:rsidRDefault="00A05F32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 w:rsidRPr="00714F6C">
        <w:rPr>
          <w:b/>
          <w:sz w:val="24"/>
          <w:szCs w:val="24"/>
        </w:rPr>
        <w:t xml:space="preserve">Přesné určení </w:t>
      </w:r>
      <w:r>
        <w:rPr>
          <w:b/>
          <w:sz w:val="24"/>
          <w:szCs w:val="24"/>
        </w:rPr>
        <w:t>pozemní komunikace</w:t>
      </w:r>
      <w:r w:rsidRPr="00714F6C">
        <w:rPr>
          <w:b/>
          <w:sz w:val="24"/>
          <w:szCs w:val="24"/>
        </w:rPr>
        <w:t>:</w:t>
      </w:r>
      <w:r w:rsidRPr="00714F6C">
        <w:rPr>
          <w:sz w:val="24"/>
          <w:szCs w:val="24"/>
        </w:rPr>
        <w:t xml:space="preserve"> </w:t>
      </w:r>
      <w:r>
        <w:rPr>
          <w:sz w:val="24"/>
          <w:szCs w:val="24"/>
        </w:rPr>
        <w:t>….……………...……......….………………….</w:t>
      </w:r>
      <w:r w:rsidRPr="00714F6C">
        <w:rPr>
          <w:sz w:val="24"/>
          <w:szCs w:val="24"/>
        </w:rPr>
        <w:t>………</w:t>
      </w:r>
    </w:p>
    <w:p w:rsidR="00A05F32" w:rsidRDefault="00A05F32" w:rsidP="009C2C10">
      <w:pPr>
        <w:pStyle w:val="ListParagraph"/>
        <w:ind w:left="0"/>
        <w:jc w:val="both"/>
        <w:rPr>
          <w:b/>
          <w:sz w:val="20"/>
          <w:szCs w:val="20"/>
        </w:rPr>
      </w:pP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……………..…………………………………………………………………………….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…………………..……………………………………………………………………….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A05F32" w:rsidRDefault="00A05F32" w:rsidP="009C2C10">
      <w:pPr>
        <w:pStyle w:val="ListParagraph"/>
        <w:ind w:left="0"/>
        <w:jc w:val="both"/>
        <w:rPr>
          <w:sz w:val="20"/>
          <w:szCs w:val="20"/>
        </w:rPr>
      </w:pPr>
      <w:r w:rsidRPr="00196888">
        <w:rPr>
          <w:sz w:val="20"/>
          <w:szCs w:val="20"/>
        </w:rPr>
        <w:t>(číslo silnice, staničení od začátku dotčené komunikace popř. místopisný průběh)</w:t>
      </w:r>
    </w:p>
    <w:p w:rsidR="00A05F32" w:rsidRDefault="00A05F32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A05F32" w:rsidRDefault="00A05F32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Návrh dopravního značení</w:t>
      </w:r>
      <w:r w:rsidRPr="00714F6C">
        <w:rPr>
          <w:b/>
          <w:sz w:val="24"/>
          <w:szCs w:val="24"/>
        </w:rPr>
        <w:t>:</w:t>
      </w:r>
      <w:r w:rsidRPr="00714F6C">
        <w:rPr>
          <w:sz w:val="24"/>
          <w:szCs w:val="24"/>
        </w:rPr>
        <w:t xml:space="preserve"> </w:t>
      </w:r>
      <w:r>
        <w:rPr>
          <w:sz w:val="24"/>
          <w:szCs w:val="24"/>
        </w:rPr>
        <w:t>….….……………….......…………….………………….</w:t>
      </w:r>
      <w:r w:rsidRPr="00714F6C">
        <w:rPr>
          <w:sz w:val="24"/>
          <w:szCs w:val="24"/>
        </w:rPr>
        <w:t>………</w:t>
      </w:r>
    </w:p>
    <w:p w:rsidR="00A05F32" w:rsidRDefault="00A05F32" w:rsidP="009C2C10">
      <w:pPr>
        <w:pStyle w:val="ListParagraph"/>
        <w:ind w:left="0"/>
        <w:jc w:val="both"/>
        <w:rPr>
          <w:b/>
          <w:sz w:val="20"/>
          <w:szCs w:val="20"/>
        </w:rPr>
      </w:pP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</w:p>
    <w:p w:rsidR="00A05F32" w:rsidRDefault="00A05F32" w:rsidP="0050497B">
      <w:pPr>
        <w:pStyle w:val="ListParagraph"/>
        <w:numPr>
          <w:ilvl w:val="0"/>
          <w:numId w:val="3"/>
        </w:numPr>
        <w:ind w:left="0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Důvod sjezdu na místní komunikaci: </w:t>
      </w:r>
      <w:r w:rsidRPr="00EA6170">
        <w:rPr>
          <w:sz w:val="24"/>
          <w:szCs w:val="24"/>
        </w:rPr>
        <w:t>……………………………..….</w:t>
      </w:r>
      <w:r>
        <w:rPr>
          <w:sz w:val="24"/>
          <w:szCs w:val="24"/>
        </w:rPr>
        <w:t>……...……….</w:t>
      </w:r>
      <w:r w:rsidRPr="00714F6C">
        <w:rPr>
          <w:sz w:val="24"/>
          <w:szCs w:val="24"/>
        </w:rPr>
        <w:t>………</w:t>
      </w: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</w:p>
    <w:p w:rsidR="00A05F32" w:rsidRDefault="00A05F32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………………………………………..………………………………………………….</w:t>
      </w:r>
      <w:r w:rsidRPr="00714F6C">
        <w:rPr>
          <w:sz w:val="24"/>
          <w:szCs w:val="24"/>
        </w:rPr>
        <w:t>………</w:t>
      </w:r>
    </w:p>
    <w:p w:rsidR="00A05F32" w:rsidRDefault="00A05F32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A05F32" w:rsidRPr="00E73212" w:rsidRDefault="00A05F32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Vyjádření policie ČR, DI Plzeň – sever                       ANO – NE</w:t>
      </w:r>
    </w:p>
    <w:p w:rsidR="00A05F32" w:rsidRPr="005524F6" w:rsidRDefault="00A05F32" w:rsidP="005524F6">
      <w:pPr>
        <w:pStyle w:val="ListParagraph"/>
        <w:ind w:left="0"/>
        <w:jc w:val="both"/>
        <w:rPr>
          <w:sz w:val="24"/>
          <w:szCs w:val="24"/>
        </w:rPr>
      </w:pPr>
    </w:p>
    <w:p w:rsidR="00A05F32" w:rsidRPr="00EA51C2" w:rsidRDefault="00A05F32" w:rsidP="00EA51C2">
      <w:pPr>
        <w:pStyle w:val="ListParagraph"/>
        <w:numPr>
          <w:ilvl w:val="0"/>
          <w:numId w:val="3"/>
        </w:numPr>
        <w:ind w:left="0" w:hanging="284"/>
        <w:jc w:val="both"/>
        <w:rPr>
          <w:b/>
          <w:sz w:val="24"/>
          <w:szCs w:val="24"/>
        </w:rPr>
      </w:pPr>
      <w:r w:rsidRPr="00EA51C2">
        <w:rPr>
          <w:b/>
          <w:sz w:val="24"/>
          <w:szCs w:val="24"/>
        </w:rPr>
        <w:t>Kopie dokladu o zaplacení</w:t>
      </w:r>
      <w:r w:rsidRPr="00EA51C2">
        <w:rPr>
          <w:sz w:val="24"/>
          <w:szCs w:val="24"/>
        </w:rPr>
        <w:t xml:space="preserve"> správního poplatku dle položky 36 písm. c) zákona č. 634/2004 Sb. o správních poplatcích </w:t>
      </w:r>
      <w:r w:rsidRPr="00EA51C2">
        <w:rPr>
          <w:b/>
          <w:sz w:val="24"/>
          <w:szCs w:val="24"/>
        </w:rPr>
        <w:t>ve výši 500,- Kč</w:t>
      </w:r>
      <w:r w:rsidRPr="00EA51C2">
        <w:rPr>
          <w:sz w:val="24"/>
          <w:szCs w:val="24"/>
        </w:rPr>
        <w:t xml:space="preserve">. </w:t>
      </w:r>
    </w:p>
    <w:p w:rsidR="00A05F32" w:rsidRPr="00EA51C2" w:rsidRDefault="00A05F32" w:rsidP="00EA51C2">
      <w:pPr>
        <w:pStyle w:val="ListParagraph"/>
        <w:rPr>
          <w:b/>
          <w:sz w:val="24"/>
          <w:szCs w:val="24"/>
        </w:rPr>
      </w:pPr>
    </w:p>
    <w:p w:rsidR="00A05F32" w:rsidRPr="00EA51C2" w:rsidRDefault="00A05F32" w:rsidP="00EA51C2">
      <w:pPr>
        <w:pStyle w:val="ListParagraph"/>
        <w:numPr>
          <w:ilvl w:val="0"/>
          <w:numId w:val="3"/>
        </w:numPr>
        <w:ind w:left="0" w:hanging="284"/>
        <w:jc w:val="both"/>
        <w:rPr>
          <w:sz w:val="24"/>
          <w:szCs w:val="24"/>
        </w:rPr>
      </w:pPr>
      <w:r w:rsidRPr="00EA51C2">
        <w:rPr>
          <w:b/>
          <w:sz w:val="24"/>
          <w:szCs w:val="24"/>
        </w:rPr>
        <w:t>Popis stavebních prací a umístění dopravního značení v dotčeném úseku komunikace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5F32" w:rsidRDefault="00A05F32" w:rsidP="00EA51C2">
      <w:pPr>
        <w:pStyle w:val="ListParagraph"/>
        <w:spacing w:line="360" w:lineRule="auto"/>
        <w:ind w:left="0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numPr>
          <w:ilvl w:val="0"/>
          <w:numId w:val="3"/>
        </w:numPr>
        <w:spacing w:line="360" w:lineRule="auto"/>
        <w:ind w:left="0" w:hanging="284"/>
        <w:jc w:val="both"/>
        <w:rPr>
          <w:sz w:val="20"/>
          <w:szCs w:val="20"/>
        </w:rPr>
      </w:pPr>
      <w:r>
        <w:rPr>
          <w:b/>
          <w:sz w:val="24"/>
          <w:szCs w:val="24"/>
        </w:rPr>
        <w:t>Povolení MěÚ Plasy – stavební úřad bylo vydáno dne …………………….. pod č.j. ……………………………………………………………………………………………….</w:t>
      </w:r>
    </w:p>
    <w:p w:rsidR="00A05F32" w:rsidRDefault="00A05F32" w:rsidP="00EA51C2">
      <w:pPr>
        <w:pStyle w:val="ListParagraph"/>
        <w:numPr>
          <w:ilvl w:val="0"/>
          <w:numId w:val="3"/>
        </w:numPr>
        <w:spacing w:line="360" w:lineRule="auto"/>
        <w:ind w:left="0" w:hanging="284"/>
        <w:jc w:val="both"/>
        <w:rPr>
          <w:sz w:val="20"/>
          <w:szCs w:val="20"/>
        </w:rPr>
      </w:pPr>
      <w:r>
        <w:rPr>
          <w:b/>
          <w:sz w:val="24"/>
          <w:szCs w:val="24"/>
        </w:rPr>
        <w:t>Dohoda s Městem Plasy ke vstupu do pozemku byla uzavřena dne…………………..……</w:t>
      </w:r>
    </w:p>
    <w:p w:rsidR="00A05F32" w:rsidRDefault="00A05F32" w:rsidP="00EA51C2">
      <w:pPr>
        <w:pStyle w:val="ListParagraph"/>
        <w:spacing w:line="360" w:lineRule="auto"/>
        <w:ind w:left="0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spacing w:line="360" w:lineRule="auto"/>
        <w:ind w:left="0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spacing w:line="360" w:lineRule="auto"/>
        <w:ind w:left="0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spacing w:line="360" w:lineRule="auto"/>
        <w:ind w:left="0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spacing w:line="360" w:lineRule="auto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………………………………………..                                                 ………………………………..………</w:t>
      </w:r>
    </w:p>
    <w:p w:rsidR="00A05F32" w:rsidRDefault="00A05F32" w:rsidP="00EA51C2">
      <w:pPr>
        <w:pStyle w:val="ListParagraph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datum                                                                                     razítko a podpis žadatele</w:t>
      </w:r>
    </w:p>
    <w:p w:rsidR="00A05F32" w:rsidRDefault="00A05F32" w:rsidP="00EA51C2">
      <w:pPr>
        <w:pStyle w:val="ListParagraph"/>
        <w:ind w:left="426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ind w:left="426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ind w:left="426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ind w:left="426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ind w:left="426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Přílohy:</w:t>
      </w:r>
    </w:p>
    <w:p w:rsidR="00A05F32" w:rsidRDefault="00A05F32" w:rsidP="00EA51C2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Vyplněná žádost</w:t>
      </w:r>
    </w:p>
    <w:p w:rsidR="00A05F32" w:rsidRDefault="00A05F32" w:rsidP="00EA51C2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Situace</w:t>
      </w:r>
    </w:p>
    <w:p w:rsidR="00A05F32" w:rsidRDefault="00A05F32" w:rsidP="00EA51C2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Dopravní opatření odsouhlasené Policii ČR</w:t>
      </w:r>
    </w:p>
    <w:p w:rsidR="00A05F32" w:rsidRDefault="00A05F32" w:rsidP="00EA51C2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Stanovisko Policie ČR</w:t>
      </w:r>
    </w:p>
    <w:p w:rsidR="00A05F32" w:rsidRDefault="00A05F32" w:rsidP="00EA51C2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Dohoda s Městem Plasy</w:t>
      </w:r>
    </w:p>
    <w:p w:rsidR="00A05F32" w:rsidRDefault="00A05F32" w:rsidP="00EA51C2">
      <w:pPr>
        <w:pStyle w:val="ListParagraph"/>
        <w:jc w:val="both"/>
        <w:rPr>
          <w:sz w:val="20"/>
          <w:szCs w:val="20"/>
        </w:rPr>
      </w:pPr>
    </w:p>
    <w:p w:rsidR="00A05F32" w:rsidRDefault="00A05F32" w:rsidP="00EA51C2">
      <w:pPr>
        <w:pStyle w:val="ListParagraph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UPOZORNĚNÍ:</w:t>
      </w:r>
    </w:p>
    <w:p w:rsidR="00A05F32" w:rsidRDefault="00A05F32" w:rsidP="00EA51C2">
      <w:pPr>
        <w:pStyle w:val="ListParagraph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Vlastníci sousedních pozemků dotčených stavbou budou upozorněni v předstihu na omezení silničního provozu. </w:t>
      </w:r>
    </w:p>
    <w:p w:rsidR="00A05F32" w:rsidRDefault="00A05F32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A05F32" w:rsidRDefault="00A05F32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A05F32" w:rsidRDefault="00A05F32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A05F32" w:rsidRDefault="00A05F32" w:rsidP="009C2C10">
      <w:pPr>
        <w:pStyle w:val="ListParagraph"/>
        <w:ind w:left="426"/>
        <w:jc w:val="both"/>
        <w:rPr>
          <w:sz w:val="20"/>
          <w:szCs w:val="20"/>
        </w:rPr>
      </w:pPr>
    </w:p>
    <w:p w:rsidR="00A05F32" w:rsidRDefault="00A05F32" w:rsidP="009C2C10">
      <w:pPr>
        <w:pStyle w:val="ListParagraph"/>
        <w:ind w:left="426"/>
        <w:jc w:val="both"/>
        <w:rPr>
          <w:sz w:val="20"/>
          <w:szCs w:val="20"/>
        </w:rPr>
      </w:pPr>
    </w:p>
    <w:p w:rsidR="00A05F32" w:rsidRDefault="00A05F32" w:rsidP="009C2C10">
      <w:pPr>
        <w:pStyle w:val="ListParagraph"/>
        <w:ind w:left="426"/>
        <w:jc w:val="both"/>
        <w:rPr>
          <w:sz w:val="20"/>
          <w:szCs w:val="20"/>
        </w:rPr>
      </w:pPr>
    </w:p>
    <w:sectPr w:rsidR="00A05F32" w:rsidSect="00367554">
      <w:foot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F32" w:rsidRDefault="00A05F32" w:rsidP="00CA6F35">
      <w:r>
        <w:separator/>
      </w:r>
    </w:p>
  </w:endnote>
  <w:endnote w:type="continuationSeparator" w:id="0">
    <w:p w:rsidR="00A05F32" w:rsidRDefault="00A05F32" w:rsidP="00CA6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F32" w:rsidRDefault="00A05F32">
    <w:pPr>
      <w:pStyle w:val="Footer"/>
    </w:pPr>
    <w:fldSimple w:instr=" PAGE   \* MERGEFORMAT ">
      <w:r>
        <w:rPr>
          <w:noProof/>
        </w:rPr>
        <w:t>2</w:t>
      </w:r>
    </w:fldSimple>
  </w:p>
  <w:p w:rsidR="00A05F32" w:rsidRPr="00314692" w:rsidRDefault="00A05F32" w:rsidP="003146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F32" w:rsidRDefault="00A05F32" w:rsidP="00CA6F35">
      <w:r>
        <w:separator/>
      </w:r>
    </w:p>
  </w:footnote>
  <w:footnote w:type="continuationSeparator" w:id="0">
    <w:p w:rsidR="00A05F32" w:rsidRDefault="00A05F32" w:rsidP="00CA6F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C2F80"/>
    <w:multiLevelType w:val="hybridMultilevel"/>
    <w:tmpl w:val="04CC576A"/>
    <w:lvl w:ilvl="0" w:tplc="04050001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45150583"/>
    <w:multiLevelType w:val="hybridMultilevel"/>
    <w:tmpl w:val="7CECF864"/>
    <w:lvl w:ilvl="0" w:tplc="1B74A64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8A0052"/>
    <w:multiLevelType w:val="hybridMultilevel"/>
    <w:tmpl w:val="39E20A32"/>
    <w:lvl w:ilvl="0" w:tplc="0FA0EF5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F692B31"/>
    <w:multiLevelType w:val="hybridMultilevel"/>
    <w:tmpl w:val="7AEE858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F6C"/>
    <w:rsid w:val="000C579A"/>
    <w:rsid w:val="00161F61"/>
    <w:rsid w:val="00196888"/>
    <w:rsid w:val="001A452D"/>
    <w:rsid w:val="002652CB"/>
    <w:rsid w:val="00287557"/>
    <w:rsid w:val="00303810"/>
    <w:rsid w:val="00314692"/>
    <w:rsid w:val="00367554"/>
    <w:rsid w:val="00397183"/>
    <w:rsid w:val="003A5BBA"/>
    <w:rsid w:val="003D7415"/>
    <w:rsid w:val="00411338"/>
    <w:rsid w:val="00435B32"/>
    <w:rsid w:val="00475EBC"/>
    <w:rsid w:val="0050497B"/>
    <w:rsid w:val="005524F6"/>
    <w:rsid w:val="0059251D"/>
    <w:rsid w:val="005B081A"/>
    <w:rsid w:val="005E58B1"/>
    <w:rsid w:val="006553A5"/>
    <w:rsid w:val="00695A1E"/>
    <w:rsid w:val="00714F6C"/>
    <w:rsid w:val="00745EF7"/>
    <w:rsid w:val="007C4829"/>
    <w:rsid w:val="008931CD"/>
    <w:rsid w:val="00925701"/>
    <w:rsid w:val="009312D8"/>
    <w:rsid w:val="009513C1"/>
    <w:rsid w:val="00980829"/>
    <w:rsid w:val="009C2C10"/>
    <w:rsid w:val="00A05F32"/>
    <w:rsid w:val="00A80445"/>
    <w:rsid w:val="00A850E6"/>
    <w:rsid w:val="00A95E9B"/>
    <w:rsid w:val="00B65CB0"/>
    <w:rsid w:val="00BA1A10"/>
    <w:rsid w:val="00C01E78"/>
    <w:rsid w:val="00CA6F35"/>
    <w:rsid w:val="00CE5DC8"/>
    <w:rsid w:val="00CE6DB2"/>
    <w:rsid w:val="00D66A77"/>
    <w:rsid w:val="00D940BA"/>
    <w:rsid w:val="00DC2276"/>
    <w:rsid w:val="00DD406E"/>
    <w:rsid w:val="00E013B9"/>
    <w:rsid w:val="00E73212"/>
    <w:rsid w:val="00EA51C2"/>
    <w:rsid w:val="00EA6170"/>
    <w:rsid w:val="00EF2DBE"/>
    <w:rsid w:val="00FD7870"/>
    <w:rsid w:val="00FE5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F6C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14F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14F6C"/>
    <w:rPr>
      <w:rFonts w:ascii="Times New Roman" w:hAnsi="Times New Roman" w:cs="Times New Roman"/>
      <w:lang w:eastAsia="cs-CZ"/>
    </w:rPr>
  </w:style>
  <w:style w:type="paragraph" w:styleId="ListParagraph">
    <w:name w:val="List Paragraph"/>
    <w:basedOn w:val="Normal"/>
    <w:uiPriority w:val="99"/>
    <w:qFormat/>
    <w:rsid w:val="00714F6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314692"/>
    <w:pPr>
      <w:tabs>
        <w:tab w:val="center" w:pos="4536"/>
        <w:tab w:val="right" w:pos="9072"/>
      </w:tabs>
      <w:jc w:val="center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4692"/>
    <w:rPr>
      <w:rFonts w:ascii="Times New Roman" w:hAnsi="Times New Roman" w:cs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65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1073</Words>
  <Characters>6336</Characters>
  <Application>Microsoft Office Outlook</Application>
  <DocSecurity>0</DocSecurity>
  <Lines>0</Lines>
  <Paragraphs>0</Paragraphs>
  <ScaleCrop>false</ScaleCrop>
  <Company>Město Plasy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Casova</dc:creator>
  <cp:keywords/>
  <dc:description/>
  <cp:lastModifiedBy>Žišková</cp:lastModifiedBy>
  <cp:revision>4</cp:revision>
  <cp:lastPrinted>2010-02-22T13:11:00Z</cp:lastPrinted>
  <dcterms:created xsi:type="dcterms:W3CDTF">2010-04-07T14:30:00Z</dcterms:created>
  <dcterms:modified xsi:type="dcterms:W3CDTF">2010-09-15T07:17:00Z</dcterms:modified>
</cp:coreProperties>
</file>