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8A3" w:rsidRPr="00B9113E" w:rsidRDefault="000D48A3" w:rsidP="007D2EE7">
      <w:pPr>
        <w:spacing w:after="0" w:line="20" w:lineRule="atLeast"/>
        <w:rPr>
          <w:b/>
        </w:rPr>
      </w:pPr>
      <w:r w:rsidRPr="00B9113E">
        <w:rPr>
          <w:b/>
        </w:rPr>
        <w:t>Město Plasy</w:t>
      </w:r>
    </w:p>
    <w:p w:rsidR="000D48A3" w:rsidRPr="00B9113E" w:rsidRDefault="000D48A3" w:rsidP="007D2EE7">
      <w:pPr>
        <w:spacing w:after="0" w:line="20" w:lineRule="atLeast"/>
        <w:rPr>
          <w:b/>
        </w:rPr>
      </w:pPr>
      <w:r w:rsidRPr="00B9113E">
        <w:rPr>
          <w:b/>
        </w:rPr>
        <w:t>Plzeňská 285</w:t>
      </w:r>
    </w:p>
    <w:p w:rsidR="000D48A3" w:rsidRPr="00B9113E" w:rsidRDefault="000D48A3" w:rsidP="007D2EE7">
      <w:pPr>
        <w:spacing w:after="0" w:line="20" w:lineRule="atLeast"/>
        <w:rPr>
          <w:b/>
        </w:rPr>
      </w:pPr>
      <w:r w:rsidRPr="00B9113E">
        <w:rPr>
          <w:b/>
        </w:rPr>
        <w:t>331 01 Plasy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Pr="00091CD0" w:rsidRDefault="000D48A3" w:rsidP="007D2EE7">
      <w:pPr>
        <w:spacing w:after="0" w:line="20" w:lineRule="atLeast"/>
        <w:jc w:val="center"/>
        <w:rPr>
          <w:b/>
          <w:sz w:val="36"/>
          <w:szCs w:val="36"/>
        </w:rPr>
      </w:pPr>
      <w:r w:rsidRPr="00091CD0">
        <w:rPr>
          <w:b/>
          <w:sz w:val="36"/>
          <w:szCs w:val="36"/>
        </w:rPr>
        <w:t>ŽÁDOST O POSKYTNUTÍ DOTACE</w:t>
      </w:r>
    </w:p>
    <w:p w:rsidR="000D48A3" w:rsidRPr="007D2EE7" w:rsidRDefault="000D48A3" w:rsidP="007D2EE7">
      <w:pPr>
        <w:spacing w:after="0" w:line="20" w:lineRule="atLeast"/>
        <w:jc w:val="center"/>
        <w:rPr>
          <w:sz w:val="20"/>
          <w:szCs w:val="20"/>
        </w:rPr>
      </w:pPr>
      <w:r w:rsidRPr="007D2EE7">
        <w:rPr>
          <w:sz w:val="20"/>
          <w:szCs w:val="20"/>
        </w:rPr>
        <w:t xml:space="preserve">(dle §10a, odst. 3 zákona č. 250/2000 Sb. o rozpočtových pravidlech územních rozpočtů – </w:t>
      </w:r>
      <w:r>
        <w:rPr>
          <w:sz w:val="20"/>
          <w:szCs w:val="20"/>
        </w:rPr>
        <w:t>právnická</w:t>
      </w:r>
      <w:r w:rsidRPr="007D2EE7">
        <w:rPr>
          <w:sz w:val="20"/>
          <w:szCs w:val="20"/>
        </w:rPr>
        <w:t xml:space="preserve"> osoba)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Pr="00091CD0" w:rsidRDefault="000D48A3" w:rsidP="007D2EE7">
      <w:pPr>
        <w:spacing w:after="0" w:line="20" w:lineRule="atLeast"/>
        <w:rPr>
          <w:b/>
        </w:rPr>
      </w:pPr>
      <w:r>
        <w:rPr>
          <w:b/>
        </w:rPr>
        <w:t>NÁZEV, příp. OBCHODNÍ FIRMA ŽADATELE</w:t>
      </w:r>
      <w:r w:rsidRPr="00091CD0">
        <w:rPr>
          <w:b/>
        </w:rPr>
        <w:t>:</w:t>
      </w:r>
    </w:p>
    <w:p w:rsidR="000D48A3" w:rsidRDefault="000D48A3" w:rsidP="007D2EE7">
      <w:pPr>
        <w:spacing w:after="0" w:line="20" w:lineRule="atLeast"/>
      </w:pPr>
    </w:p>
    <w:p w:rsidR="000D48A3" w:rsidRPr="00091CD0" w:rsidRDefault="000D48A3" w:rsidP="007D2EE7">
      <w:pPr>
        <w:spacing w:after="0" w:line="20" w:lineRule="atLeast"/>
        <w:rPr>
          <w:b/>
        </w:rPr>
      </w:pPr>
      <w:r>
        <w:rPr>
          <w:b/>
        </w:rPr>
        <w:t>SÍDLO</w:t>
      </w:r>
      <w:r w:rsidRPr="00091CD0">
        <w:rPr>
          <w:b/>
        </w:rPr>
        <w:t>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 w:rsidRPr="00091CD0">
        <w:rPr>
          <w:b/>
        </w:rPr>
        <w:t>IČ</w:t>
      </w:r>
      <w:r>
        <w:t xml:space="preserve"> (bylo-li přiděleno):</w:t>
      </w:r>
    </w:p>
    <w:p w:rsidR="000D48A3" w:rsidRDefault="000D48A3" w:rsidP="007D2EE7">
      <w:pPr>
        <w:spacing w:after="0" w:line="20" w:lineRule="atLeast"/>
      </w:pP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Telefonní spojení: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E-mail: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Číslo účtu u peněžního ústavu: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Název peněžního ústavu:</w:t>
      </w: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Pr="00091CD0" w:rsidRDefault="000D48A3" w:rsidP="007D2EE7">
      <w:pPr>
        <w:spacing w:after="0" w:line="20" w:lineRule="atLeast"/>
        <w:rPr>
          <w:b/>
        </w:rPr>
      </w:pPr>
      <w:r w:rsidRPr="00091CD0">
        <w:rPr>
          <w:b/>
        </w:rPr>
        <w:t>POŽADOVANÁ ČÁSTKA: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 w:rsidRPr="00091CD0">
        <w:rPr>
          <w:b/>
        </w:rPr>
        <w:t>ÚČEL</w:t>
      </w:r>
      <w:r>
        <w:t>, na který žadatel požaduje dotaci: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 w:rsidRPr="00091CD0">
        <w:rPr>
          <w:b/>
        </w:rPr>
        <w:t>DOBA</w:t>
      </w:r>
      <w:r>
        <w:t>, v níž má být dosaženo účelu: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 w:rsidRPr="00091CD0">
        <w:rPr>
          <w:b/>
        </w:rPr>
        <w:t>ODŮVODNĚNÍ</w:t>
      </w:r>
      <w:r>
        <w:t xml:space="preserve"> žádosti: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Default="000D48A3" w:rsidP="007D2EE7">
      <w:pPr>
        <w:spacing w:after="0" w:line="20" w:lineRule="atLeast"/>
        <w:rPr>
          <w:b/>
        </w:rPr>
      </w:pPr>
    </w:p>
    <w:p w:rsidR="000D48A3" w:rsidRPr="00283A9D" w:rsidRDefault="000D48A3" w:rsidP="007D2EE7">
      <w:pPr>
        <w:spacing w:after="0" w:line="20" w:lineRule="atLeast"/>
        <w:rPr>
          <w:b/>
        </w:rPr>
      </w:pPr>
      <w:r>
        <w:rPr>
          <w:b/>
        </w:rPr>
        <w:t>IDENTIFIKACE</w:t>
      </w:r>
    </w:p>
    <w:p w:rsidR="000D48A3" w:rsidRDefault="000D48A3" w:rsidP="00283A9D">
      <w:pPr>
        <w:pStyle w:val="ListParagraph"/>
        <w:numPr>
          <w:ilvl w:val="0"/>
          <w:numId w:val="1"/>
        </w:numPr>
        <w:spacing w:after="0" w:line="20" w:lineRule="atLeast"/>
      </w:pPr>
      <w:r>
        <w:t>osob zastupujících právnickou osobu s uvedením právního důvodu zastoupení:</w:t>
      </w:r>
    </w:p>
    <w:p w:rsidR="000D48A3" w:rsidRDefault="000D48A3" w:rsidP="007D2EE7">
      <w:pPr>
        <w:spacing w:after="0" w:line="20" w:lineRule="atLeast"/>
      </w:pPr>
    </w:p>
    <w:p w:rsidR="000D48A3" w:rsidRDefault="000D48A3" w:rsidP="00283A9D">
      <w:pPr>
        <w:spacing w:after="0" w:line="20" w:lineRule="atLeast"/>
        <w:ind w:left="360"/>
      </w:pPr>
    </w:p>
    <w:p w:rsidR="000D48A3" w:rsidRDefault="000D48A3" w:rsidP="00283A9D">
      <w:pPr>
        <w:pStyle w:val="ListParagraph"/>
        <w:numPr>
          <w:ilvl w:val="0"/>
          <w:numId w:val="1"/>
        </w:numPr>
        <w:spacing w:after="0" w:line="20" w:lineRule="atLeast"/>
      </w:pPr>
      <w:r>
        <w:t>osob s podílem v této právnické osobě:</w:t>
      </w:r>
    </w:p>
    <w:p w:rsidR="000D48A3" w:rsidRDefault="000D48A3" w:rsidP="00283A9D">
      <w:pPr>
        <w:spacing w:after="0" w:line="20" w:lineRule="atLeast"/>
      </w:pPr>
    </w:p>
    <w:p w:rsidR="000D48A3" w:rsidRDefault="000D48A3" w:rsidP="00283A9D">
      <w:pPr>
        <w:spacing w:after="0" w:line="20" w:lineRule="atLeast"/>
      </w:pPr>
    </w:p>
    <w:p w:rsidR="000D48A3" w:rsidRDefault="000D48A3" w:rsidP="00283A9D">
      <w:pPr>
        <w:pStyle w:val="ListParagraph"/>
        <w:numPr>
          <w:ilvl w:val="0"/>
          <w:numId w:val="1"/>
        </w:numPr>
        <w:spacing w:after="0" w:line="20" w:lineRule="atLeast"/>
      </w:pPr>
      <w:r>
        <w:t>osob, v nichž má žadatel přímý podíl a výše tohoto podílu: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 w:rsidRPr="006232A2">
        <w:t>OSTATNÍ</w:t>
      </w:r>
      <w:r>
        <w:t>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>
        <w:t>SEZNAM případných příloh žádosti:</w:t>
      </w: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</w:p>
    <w:p w:rsidR="000D48A3" w:rsidRDefault="000D48A3" w:rsidP="007D2EE7">
      <w:pPr>
        <w:spacing w:after="0" w:line="20" w:lineRule="atLeast"/>
      </w:pPr>
      <w:r>
        <w:t>Datum vyhotovení žádosti:</w:t>
      </w:r>
      <w:r>
        <w:tab/>
      </w:r>
    </w:p>
    <w:p w:rsidR="000D48A3" w:rsidRDefault="000D48A3" w:rsidP="007D2EE7">
      <w:pPr>
        <w:spacing w:after="0" w:line="20" w:lineRule="atLeast"/>
      </w:pPr>
      <w:r>
        <w:tab/>
      </w:r>
      <w:r>
        <w:tab/>
      </w:r>
      <w:r>
        <w:tab/>
      </w:r>
      <w:r>
        <w:tab/>
      </w:r>
      <w:r>
        <w:tab/>
      </w:r>
    </w:p>
    <w:p w:rsidR="000D48A3" w:rsidRDefault="000D48A3" w:rsidP="007D2EE7">
      <w:pPr>
        <w:spacing w:after="0" w:line="20" w:lineRule="atLeast"/>
      </w:pPr>
      <w:r>
        <w:t xml:space="preserve">Podpis osoby zastupující žadatele </w:t>
      </w:r>
      <w:r w:rsidRPr="00091CD0">
        <w:rPr>
          <w:sz w:val="18"/>
          <w:szCs w:val="18"/>
        </w:rPr>
        <w:t>(v případě zastoupení na základě plné moci je nutné přiložit plnou moc</w:t>
      </w:r>
      <w:r>
        <w:t>):</w:t>
      </w:r>
    </w:p>
    <w:p w:rsidR="000D48A3" w:rsidRDefault="000D48A3" w:rsidP="007D2EE7">
      <w:pPr>
        <w:spacing w:after="0" w:line="20" w:lineRule="atLeast"/>
      </w:pPr>
    </w:p>
    <w:p w:rsidR="000D48A3" w:rsidRDefault="000D48A3" w:rsidP="00B9113E">
      <w:pPr>
        <w:jc w:val="both"/>
        <w:rPr>
          <w:rFonts w:ascii="Arial" w:hAnsi="Arial" w:cs="Arial"/>
          <w:b/>
        </w:rPr>
      </w:pPr>
    </w:p>
    <w:p w:rsidR="000D48A3" w:rsidRDefault="000D48A3" w:rsidP="00B9113E">
      <w:pPr>
        <w:jc w:val="both"/>
        <w:rPr>
          <w:rFonts w:ascii="Arial" w:hAnsi="Arial" w:cs="Arial"/>
          <w:b/>
        </w:rPr>
      </w:pPr>
    </w:p>
    <w:p w:rsidR="000D48A3" w:rsidRDefault="000D48A3" w:rsidP="00B9113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</w:t>
      </w:r>
    </w:p>
    <w:p w:rsidR="000D48A3" w:rsidRPr="00B9113E" w:rsidRDefault="000D48A3" w:rsidP="00B9113E">
      <w:pPr>
        <w:jc w:val="both"/>
        <w:rPr>
          <w:rFonts w:cs="Arial"/>
          <w:b/>
        </w:rPr>
      </w:pPr>
      <w:r w:rsidRPr="00B9113E">
        <w:rPr>
          <w:rFonts w:cs="Arial"/>
          <w:b/>
        </w:rPr>
        <w:t>Část 2 – Vyplňuje Městský úřad Plasy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Předběžnou kontrolu provedl: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Jméno:                                              Datum:                                       Podpis:</w:t>
      </w:r>
    </w:p>
    <w:p w:rsidR="000D48A3" w:rsidRPr="00B9113E" w:rsidRDefault="000D48A3" w:rsidP="00B9113E">
      <w:pPr>
        <w:jc w:val="both"/>
        <w:rPr>
          <w:rFonts w:cs="Arial"/>
        </w:rPr>
      </w:pP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 xml:space="preserve">Vyjádření/doporučení komise </w:t>
      </w:r>
      <w:r>
        <w:rPr>
          <w:rFonts w:cs="Arial"/>
        </w:rPr>
        <w:t>pro rozvoj</w:t>
      </w:r>
      <w:r w:rsidRPr="00B9113E">
        <w:rPr>
          <w:rFonts w:cs="Arial"/>
        </w:rPr>
        <w:t>:</w:t>
      </w:r>
    </w:p>
    <w:p w:rsidR="000D48A3" w:rsidRPr="00B9113E" w:rsidRDefault="000D48A3" w:rsidP="00B9113E">
      <w:pPr>
        <w:jc w:val="both"/>
        <w:rPr>
          <w:rFonts w:cs="Arial"/>
        </w:rPr>
      </w:pPr>
    </w:p>
    <w:p w:rsidR="000D48A3" w:rsidRPr="00B9113E" w:rsidRDefault="000D48A3" w:rsidP="00B9113E">
      <w:pPr>
        <w:jc w:val="both"/>
        <w:rPr>
          <w:rFonts w:cs="Arial"/>
        </w:rPr>
      </w:pP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Doporučená částka:</w:t>
      </w: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 xml:space="preserve">Datum:………………………………………    Podpis:………………………………………    </w:t>
      </w:r>
    </w:p>
    <w:p w:rsidR="000D48A3" w:rsidRPr="00B9113E" w:rsidRDefault="000D48A3" w:rsidP="00B9113E">
      <w:pPr>
        <w:jc w:val="both"/>
        <w:rPr>
          <w:rFonts w:cs="Arial"/>
        </w:rPr>
      </w:pP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Usnesením Rady města č…………..ze dne………….byla přidělena/doporučena ke schválení dotace ve výši ……………………..</w:t>
      </w:r>
    </w:p>
    <w:p w:rsidR="000D48A3" w:rsidRPr="00B9113E" w:rsidRDefault="000D48A3" w:rsidP="00B9113E">
      <w:pPr>
        <w:jc w:val="both"/>
        <w:rPr>
          <w:rFonts w:cs="Arial"/>
        </w:rPr>
      </w:pPr>
    </w:p>
    <w:p w:rsidR="000D48A3" w:rsidRPr="00B9113E" w:rsidRDefault="000D48A3" w:rsidP="00B9113E">
      <w:pPr>
        <w:jc w:val="both"/>
        <w:rPr>
          <w:rFonts w:cs="Arial"/>
        </w:rPr>
      </w:pPr>
      <w:r w:rsidRPr="00B9113E">
        <w:rPr>
          <w:rFonts w:cs="Arial"/>
        </w:rPr>
        <w:t>Usnesením Zastupitelstva města č………..……..ze dne……………..byla přidělena dotace ve výši…………………………..</w:t>
      </w:r>
    </w:p>
    <w:p w:rsidR="000D48A3" w:rsidRPr="00B9113E" w:rsidRDefault="000D48A3" w:rsidP="007D2EE7">
      <w:pPr>
        <w:spacing w:after="0" w:line="20" w:lineRule="atLeast"/>
      </w:pPr>
    </w:p>
    <w:sectPr w:rsidR="000D48A3" w:rsidRPr="00B9113E" w:rsidSect="004A2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677D8"/>
    <w:multiLevelType w:val="hybridMultilevel"/>
    <w:tmpl w:val="C444F604"/>
    <w:lvl w:ilvl="0" w:tplc="4ABEDA9C">
      <w:start w:val="1"/>
      <w:numFmt w:val="lowerLetter"/>
      <w:lvlText w:val="%1)"/>
      <w:lvlJc w:val="left"/>
      <w:pPr>
        <w:tabs>
          <w:tab w:val="num" w:pos="1073"/>
        </w:tabs>
        <w:ind w:left="1073" w:hanging="363"/>
      </w:pPr>
      <w:rPr>
        <w:rFonts w:cs="Times New Roman" w:hint="default"/>
        <w:b/>
      </w:rPr>
    </w:lvl>
    <w:lvl w:ilvl="1" w:tplc="CCCA0EE8">
      <w:start w:val="6"/>
      <w:numFmt w:val="lowerLetter"/>
      <w:lvlText w:val="%2)"/>
      <w:lvlJc w:val="left"/>
      <w:pPr>
        <w:tabs>
          <w:tab w:val="num" w:pos="1076"/>
        </w:tabs>
        <w:ind w:left="1076" w:hanging="369"/>
      </w:pPr>
      <w:rPr>
        <w:rFonts w:cs="Times New Roman" w:hint="default"/>
        <w:b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70"/>
        </w:tabs>
        <w:ind w:left="28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  <w:rPr>
        <w:rFonts w:cs="Times New Roman"/>
      </w:rPr>
    </w:lvl>
  </w:abstractNum>
  <w:abstractNum w:abstractNumId="1">
    <w:nsid w:val="4AB71E5A"/>
    <w:multiLevelType w:val="multilevel"/>
    <w:tmpl w:val="5F187496"/>
    <w:lvl w:ilvl="0">
      <w:start w:val="1"/>
      <w:numFmt w:val="decimal"/>
      <w:lvlText w:val="%1."/>
      <w:lvlJc w:val="left"/>
      <w:pPr>
        <w:tabs>
          <w:tab w:val="num" w:pos="492"/>
        </w:tabs>
        <w:ind w:left="492" w:hanging="480"/>
      </w:pPr>
      <w:rPr>
        <w:rFonts w:ascii="Calibri" w:eastAsia="Times New Roman" w:hAnsi="Calibr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72"/>
        </w:tabs>
        <w:ind w:left="1272" w:hanging="54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2">
    <w:nsid w:val="782461E4"/>
    <w:multiLevelType w:val="hybridMultilevel"/>
    <w:tmpl w:val="6C6CF03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EE7"/>
    <w:rsid w:val="00091CD0"/>
    <w:rsid w:val="000D48A3"/>
    <w:rsid w:val="002312AB"/>
    <w:rsid w:val="00283A9D"/>
    <w:rsid w:val="00405C18"/>
    <w:rsid w:val="00487E49"/>
    <w:rsid w:val="004A2E7E"/>
    <w:rsid w:val="006232A2"/>
    <w:rsid w:val="007D2EE7"/>
    <w:rsid w:val="008933E3"/>
    <w:rsid w:val="009512BF"/>
    <w:rsid w:val="00A65CD4"/>
    <w:rsid w:val="00A85BDC"/>
    <w:rsid w:val="00B9113E"/>
    <w:rsid w:val="00B96256"/>
    <w:rsid w:val="00BF5135"/>
    <w:rsid w:val="00E12647"/>
    <w:rsid w:val="00F417F0"/>
    <w:rsid w:val="00F9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E7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3A9D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487E49"/>
    <w:pPr>
      <w:spacing w:after="0" w:line="240" w:lineRule="auto"/>
      <w:ind w:left="720"/>
      <w:jc w:val="both"/>
    </w:pPr>
    <w:rPr>
      <w:rFonts w:ascii="Times New Roman" w:hAnsi="Times New Roman"/>
      <w:sz w:val="24"/>
      <w:szCs w:val="20"/>
      <w:lang w:eastAsia="cs-CZ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45A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198</Words>
  <Characters>1174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melecka</dc:creator>
  <cp:keywords/>
  <dc:description/>
  <cp:lastModifiedBy>MPSV</cp:lastModifiedBy>
  <cp:revision>6</cp:revision>
  <cp:lastPrinted>2015-03-06T11:20:00Z</cp:lastPrinted>
  <dcterms:created xsi:type="dcterms:W3CDTF">2015-03-06T10:18:00Z</dcterms:created>
  <dcterms:modified xsi:type="dcterms:W3CDTF">2015-03-19T13:37:00Z</dcterms:modified>
</cp:coreProperties>
</file>